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66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7"/>
        <w:gridCol w:w="2690"/>
        <w:gridCol w:w="1655"/>
        <w:gridCol w:w="721"/>
        <w:gridCol w:w="1660"/>
      </w:tblGrid>
      <w:tr w:rsidR="000172E5" w:rsidRPr="00637200" w14:paraId="073FAAF2" w14:textId="77777777" w:rsidTr="008C65D7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68AE715B" w14:textId="5CBF1BFF" w:rsidR="000172E5" w:rsidRPr="00637200" w:rsidRDefault="008C12ED" w:rsidP="008C65D7">
            <w:pPr>
              <w:pStyle w:val="Heading1"/>
            </w:pPr>
            <w:r>
              <w:t>Please provide the following information</w:t>
            </w:r>
            <w:r w:rsidR="00C41F8E">
              <w:t xml:space="preserve"> to obtain CEUs for a USSAAC Webinar:</w:t>
            </w:r>
          </w:p>
        </w:tc>
      </w:tr>
      <w:tr w:rsidR="000172E5" w:rsidRPr="00846B76" w14:paraId="3D2EC683" w14:textId="77777777" w:rsidTr="008C65D7">
        <w:tc>
          <w:tcPr>
            <w:tcW w:w="1403" w:type="pct"/>
            <w:vAlign w:val="bottom"/>
          </w:tcPr>
          <w:p w14:paraId="0E88A3F4" w14:textId="77777777" w:rsidR="008E45F0" w:rsidRDefault="008E45F0" w:rsidP="008C65D7">
            <w:pPr>
              <w:pStyle w:val="NormalIndent"/>
              <w:ind w:left="0"/>
            </w:pPr>
            <w:r>
              <w:t xml:space="preserve">          </w:t>
            </w:r>
          </w:p>
          <w:p w14:paraId="308DB532" w14:textId="14C0B902" w:rsidR="008E45F0" w:rsidRPr="00637200" w:rsidRDefault="008E45F0" w:rsidP="008C65D7">
            <w:pPr>
              <w:pStyle w:val="NormalIndent"/>
              <w:ind w:left="0"/>
            </w:pPr>
            <w:r>
              <w:t xml:space="preserve">            First Name</w:t>
            </w:r>
          </w:p>
        </w:tc>
        <w:tc>
          <w:tcPr>
            <w:tcW w:w="3597" w:type="pct"/>
            <w:gridSpan w:val="5"/>
            <w:tcBorders>
              <w:bottom w:val="single" w:sz="4" w:space="0" w:color="auto"/>
            </w:tcBorders>
            <w:vAlign w:val="bottom"/>
          </w:tcPr>
          <w:p w14:paraId="476D0A3E" w14:textId="3624D24C" w:rsidR="000172E5" w:rsidRPr="00846B76" w:rsidRDefault="000172E5" w:rsidP="008C65D7"/>
        </w:tc>
      </w:tr>
      <w:tr w:rsidR="000172E5" w:rsidRPr="00846B76" w14:paraId="744F63D2" w14:textId="77777777" w:rsidTr="008C65D7">
        <w:sdt>
          <w:sdtPr>
            <w:id w:val="-1470592894"/>
            <w:placeholder>
              <w:docPart w:val="038976C1D3EDEB4EBF96E8C0ADED058C"/>
            </w:placeholder>
            <w:temporary/>
            <w:showingPlcHdr/>
            <w15:appearance w15:val="hidden"/>
          </w:sdtPr>
          <w:sdtContent>
            <w:tc>
              <w:tcPr>
                <w:tcW w:w="1403" w:type="pct"/>
                <w:vAlign w:val="bottom"/>
              </w:tcPr>
              <w:p w14:paraId="46826F33" w14:textId="77777777" w:rsidR="000172E5" w:rsidRPr="00637200" w:rsidRDefault="007147D7" w:rsidP="008C65D7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5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0C8AD" w14:textId="77777777" w:rsidR="000172E5" w:rsidRPr="00846B76" w:rsidRDefault="000172E5" w:rsidP="008C65D7"/>
        </w:tc>
      </w:tr>
      <w:tr w:rsidR="008C12ED" w:rsidRPr="00846B76" w14:paraId="4D2F18B6" w14:textId="77777777" w:rsidTr="008C65D7">
        <w:trPr>
          <w:gridAfter w:val="1"/>
          <w:wAfter w:w="887" w:type="pct"/>
          <w:trHeight w:val="593"/>
        </w:trPr>
        <w:tc>
          <w:tcPr>
            <w:tcW w:w="1403" w:type="pct"/>
            <w:vAlign w:val="bottom"/>
          </w:tcPr>
          <w:p w14:paraId="24B55A5D" w14:textId="48623C55" w:rsidR="008C12ED" w:rsidRPr="00637200" w:rsidRDefault="008C12ED" w:rsidP="008C65D7">
            <w:pPr>
              <w:pStyle w:val="NormalIndent"/>
            </w:pPr>
            <w:r>
              <w:t>ASHA #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586AFD" w14:textId="77777777" w:rsidR="008C12ED" w:rsidRPr="00846B76" w:rsidRDefault="008C12ED" w:rsidP="008C65D7"/>
        </w:tc>
        <w:tc>
          <w:tcPr>
            <w:tcW w:w="12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E2E9C5" w14:textId="77777777" w:rsidR="008C12ED" w:rsidRPr="00846B76" w:rsidRDefault="008C12ED" w:rsidP="008C65D7"/>
        </w:tc>
      </w:tr>
      <w:tr w:rsidR="000172E5" w:rsidRPr="00846B76" w14:paraId="130A7896" w14:textId="77777777" w:rsidTr="008C65D7">
        <w:tc>
          <w:tcPr>
            <w:tcW w:w="1403" w:type="pct"/>
            <w:vAlign w:val="bottom"/>
          </w:tcPr>
          <w:p w14:paraId="22D3D868" w14:textId="0BC1C14F" w:rsidR="000172E5" w:rsidRPr="00637200" w:rsidRDefault="008C12ED" w:rsidP="008C65D7">
            <w:pPr>
              <w:pStyle w:val="NormalIndent"/>
            </w:pPr>
            <w:r>
              <w:t>ISAAC/USSAAC Membership #</w:t>
            </w:r>
          </w:p>
        </w:tc>
        <w:tc>
          <w:tcPr>
            <w:tcW w:w="3597" w:type="pct"/>
            <w:gridSpan w:val="5"/>
            <w:tcBorders>
              <w:bottom w:val="single" w:sz="4" w:space="0" w:color="auto"/>
            </w:tcBorders>
            <w:vAlign w:val="bottom"/>
          </w:tcPr>
          <w:p w14:paraId="3421E2E7" w14:textId="77777777" w:rsidR="000172E5" w:rsidRPr="00846B76" w:rsidRDefault="000172E5" w:rsidP="008C65D7"/>
        </w:tc>
      </w:tr>
      <w:tr w:rsidR="000172E5" w:rsidRPr="00846B76" w14:paraId="64103CEE" w14:textId="77777777" w:rsidTr="008C65D7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3C0BC9B" w14:textId="77777777" w:rsidR="000172E5" w:rsidRPr="00846B76" w:rsidRDefault="000172E5" w:rsidP="008C65D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B36212A" w14:textId="77777777" w:rsidTr="008C65D7">
        <w:tc>
          <w:tcPr>
            <w:tcW w:w="1403" w:type="pct"/>
            <w:vAlign w:val="bottom"/>
          </w:tcPr>
          <w:p w14:paraId="0ED38D0C" w14:textId="07B3D9C4" w:rsidR="000172E5" w:rsidRPr="00846B76" w:rsidRDefault="008C12ED" w:rsidP="008C65D7">
            <w:pPr>
              <w:pStyle w:val="NormalIndent"/>
            </w:pPr>
            <w:r>
              <w:t>Street Address</w:t>
            </w:r>
          </w:p>
        </w:tc>
        <w:tc>
          <w:tcPr>
            <w:tcW w:w="3597" w:type="pct"/>
            <w:gridSpan w:val="5"/>
            <w:tcBorders>
              <w:bottom w:val="single" w:sz="4" w:space="0" w:color="auto"/>
            </w:tcBorders>
            <w:vAlign w:val="bottom"/>
          </w:tcPr>
          <w:p w14:paraId="64D6B04B" w14:textId="77777777" w:rsidR="000172E5" w:rsidRPr="00846B76" w:rsidRDefault="000172E5" w:rsidP="008C65D7"/>
        </w:tc>
      </w:tr>
      <w:tr w:rsidR="000172E5" w:rsidRPr="00846B76" w14:paraId="6EA39597" w14:textId="77777777" w:rsidTr="008C65D7">
        <w:tc>
          <w:tcPr>
            <w:tcW w:w="1403" w:type="pct"/>
            <w:vAlign w:val="bottom"/>
          </w:tcPr>
          <w:p w14:paraId="06A2FBAA" w14:textId="6D9A96C9" w:rsidR="000172E5" w:rsidRPr="00846B76" w:rsidRDefault="008C12ED" w:rsidP="008C65D7">
            <w:pPr>
              <w:pStyle w:val="NormalIndent"/>
            </w:pPr>
            <w:r>
              <w:t>City</w:t>
            </w:r>
            <w:r w:rsidR="008C65D7">
              <w:t>/State</w:t>
            </w:r>
          </w:p>
        </w:tc>
        <w:tc>
          <w:tcPr>
            <w:tcW w:w="35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9D4D19" w14:textId="77777777" w:rsidR="000172E5" w:rsidRPr="00846B76" w:rsidRDefault="000172E5" w:rsidP="008C65D7"/>
        </w:tc>
      </w:tr>
      <w:tr w:rsidR="000172E5" w:rsidRPr="00846B76" w14:paraId="633A7B1B" w14:textId="77777777" w:rsidTr="008C65D7">
        <w:tc>
          <w:tcPr>
            <w:tcW w:w="1403" w:type="pct"/>
            <w:vAlign w:val="bottom"/>
          </w:tcPr>
          <w:p w14:paraId="14AEB612" w14:textId="736C438B" w:rsidR="000172E5" w:rsidRPr="00846B76" w:rsidRDefault="008C12ED" w:rsidP="008C65D7">
            <w:pPr>
              <w:pStyle w:val="NormalIndent"/>
            </w:pPr>
            <w:r>
              <w:t>Zip Code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8B9FE4" w14:textId="77777777" w:rsidR="000172E5" w:rsidRPr="00846B76" w:rsidRDefault="000172E5" w:rsidP="008C65D7"/>
        </w:tc>
        <w:tc>
          <w:tcPr>
            <w:tcW w:w="884" w:type="pct"/>
            <w:tcBorders>
              <w:top w:val="single" w:sz="4" w:space="0" w:color="auto"/>
            </w:tcBorders>
            <w:vAlign w:val="bottom"/>
          </w:tcPr>
          <w:p w14:paraId="4081AF04" w14:textId="368A63F9" w:rsidR="000172E5" w:rsidRPr="00846B76" w:rsidRDefault="008C12ED" w:rsidP="008C65D7">
            <w:r>
              <w:t>Phone No.</w:t>
            </w:r>
          </w:p>
        </w:tc>
        <w:tc>
          <w:tcPr>
            <w:tcW w:w="127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40757" w14:textId="77777777" w:rsidR="000172E5" w:rsidRPr="00846B76" w:rsidRDefault="000172E5" w:rsidP="008C65D7"/>
        </w:tc>
      </w:tr>
      <w:tr w:rsidR="000172E5" w:rsidRPr="00846B76" w14:paraId="79F16617" w14:textId="77777777" w:rsidTr="008C65D7">
        <w:sdt>
          <w:sdtPr>
            <w:id w:val="-1359804501"/>
            <w:placeholder>
              <w:docPart w:val="54EA96B52F1FC84C9868115875C2D5F5"/>
            </w:placeholder>
            <w:temporary/>
            <w:showingPlcHdr/>
            <w15:appearance w15:val="hidden"/>
          </w:sdtPr>
          <w:sdtContent>
            <w:tc>
              <w:tcPr>
                <w:tcW w:w="1403" w:type="pct"/>
                <w:vAlign w:val="bottom"/>
              </w:tcPr>
              <w:p w14:paraId="5591A73B" w14:textId="77777777" w:rsidR="000172E5" w:rsidRPr="00846B76" w:rsidRDefault="007147D7" w:rsidP="008C65D7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597" w:type="pct"/>
            <w:gridSpan w:val="5"/>
            <w:tcBorders>
              <w:bottom w:val="single" w:sz="4" w:space="0" w:color="auto"/>
            </w:tcBorders>
            <w:vAlign w:val="bottom"/>
          </w:tcPr>
          <w:p w14:paraId="4FC955E7" w14:textId="77777777" w:rsidR="000172E5" w:rsidRPr="00846B76" w:rsidRDefault="000172E5" w:rsidP="008C65D7"/>
        </w:tc>
      </w:tr>
      <w:tr w:rsidR="000172E5" w:rsidRPr="00846B76" w14:paraId="50314B7B" w14:textId="77777777" w:rsidTr="008C65D7">
        <w:tc>
          <w:tcPr>
            <w:tcW w:w="1403" w:type="pct"/>
            <w:vAlign w:val="bottom"/>
          </w:tcPr>
          <w:p w14:paraId="3CE68521" w14:textId="77777777" w:rsidR="000172E5" w:rsidRPr="00846B76" w:rsidRDefault="000172E5" w:rsidP="008C65D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97" w:type="pct"/>
            <w:gridSpan w:val="5"/>
            <w:vAlign w:val="bottom"/>
          </w:tcPr>
          <w:p w14:paraId="728E17BB" w14:textId="77777777" w:rsidR="000172E5" w:rsidRPr="00846B76" w:rsidRDefault="000172E5" w:rsidP="008C65D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246C277" w14:textId="77777777" w:rsidTr="008C65D7">
        <w:tc>
          <w:tcPr>
            <w:tcW w:w="1407" w:type="pct"/>
            <w:gridSpan w:val="2"/>
            <w:vAlign w:val="bottom"/>
          </w:tcPr>
          <w:p w14:paraId="49B1B3FE" w14:textId="25ADBE78" w:rsidR="008E45F0" w:rsidRDefault="008E45F0" w:rsidP="008C65D7">
            <w:r>
              <w:t xml:space="preserve">         </w:t>
            </w:r>
            <w:r w:rsidR="004D5141">
              <w:t>Course</w:t>
            </w:r>
            <w:r>
              <w:t xml:space="preserve"> Offering </w:t>
            </w:r>
          </w:p>
          <w:p w14:paraId="0E2992EA" w14:textId="1570D238" w:rsidR="000172E5" w:rsidRPr="00846B76" w:rsidRDefault="008E45F0" w:rsidP="008C65D7">
            <w:r>
              <w:t xml:space="preserve">          and ID #         </w:t>
            </w:r>
          </w:p>
        </w:tc>
        <w:tc>
          <w:tcPr>
            <w:tcW w:w="3593" w:type="pct"/>
            <w:gridSpan w:val="4"/>
            <w:tcBorders>
              <w:bottom w:val="single" w:sz="4" w:space="0" w:color="auto"/>
            </w:tcBorders>
            <w:vAlign w:val="bottom"/>
          </w:tcPr>
          <w:p w14:paraId="6BF5DDB1" w14:textId="77777777" w:rsidR="000172E5" w:rsidRPr="00846B76" w:rsidRDefault="000172E5" w:rsidP="008C65D7"/>
        </w:tc>
      </w:tr>
    </w:tbl>
    <w:p w14:paraId="70B02FC8" w14:textId="3226086A" w:rsidR="00A9672C" w:rsidRDefault="0025514D" w:rsidP="00A9672C">
      <w:pPr>
        <w:pStyle w:val="Header"/>
        <w:rPr>
          <w:sz w:val="36"/>
          <w:szCs w:val="36"/>
        </w:rPr>
      </w:pPr>
      <w:r w:rsidRPr="00A9672C">
        <w:rPr>
          <w:sz w:val="36"/>
          <w:szCs w:val="36"/>
        </w:rPr>
        <w:t xml:space="preserve">Email completed  form to:  </w:t>
      </w:r>
      <w:hyperlink r:id="rId10" w:history="1">
        <w:r w:rsidR="00A9672C" w:rsidRPr="00D16C3E">
          <w:rPr>
            <w:rStyle w:val="Hyperlink"/>
            <w:sz w:val="36"/>
            <w:szCs w:val="36"/>
          </w:rPr>
          <w:t>betsy@augcomsolutions</w:t>
        </w:r>
        <w:r w:rsidR="00A9672C" w:rsidRPr="00D16C3E">
          <w:rPr>
            <w:rStyle w:val="Hyperlink"/>
            <w:sz w:val="36"/>
            <w:szCs w:val="36"/>
          </w:rPr>
          <w:t>.</w:t>
        </w:r>
        <w:r w:rsidR="00A9672C" w:rsidRPr="00D16C3E">
          <w:rPr>
            <w:rStyle w:val="Hyperlink"/>
            <w:sz w:val="36"/>
            <w:szCs w:val="36"/>
          </w:rPr>
          <w:t>com</w:t>
        </w:r>
      </w:hyperlink>
    </w:p>
    <w:p w14:paraId="55F24870" w14:textId="30CE4136" w:rsidR="00A9672C" w:rsidRPr="00A9672C" w:rsidRDefault="00A9672C" w:rsidP="00A9672C">
      <w:pPr>
        <w:pStyle w:val="Header"/>
        <w:rPr>
          <w:sz w:val="36"/>
          <w:szCs w:val="36"/>
        </w:rPr>
      </w:pPr>
      <w:r>
        <w:rPr>
          <w:noProof/>
        </w:rPr>
        <w:drawing>
          <wp:inline distT="0" distB="0" distL="0" distR="0" wp14:anchorId="7B8BF64A" wp14:editId="7D7E8912">
            <wp:extent cx="5943600" cy="1054100"/>
            <wp:effectExtent l="0" t="0" r="0" b="0"/>
            <wp:docPr id="2" name="Picture 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72C" w:rsidRPr="00A9672C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6360" w14:textId="77777777" w:rsidR="00FC6385" w:rsidRDefault="00FC6385" w:rsidP="000172E5">
      <w:pPr>
        <w:spacing w:after="0" w:line="240" w:lineRule="auto"/>
      </w:pPr>
      <w:r>
        <w:separator/>
      </w:r>
    </w:p>
  </w:endnote>
  <w:endnote w:type="continuationSeparator" w:id="0">
    <w:p w14:paraId="6C90E68D" w14:textId="77777777" w:rsidR="00FC6385" w:rsidRDefault="00FC638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616F10-CB57-8B4E-A6B0-55C120D7A7E3}"/>
    <w:embedBold r:id="rId2" w:fontKey="{C943032C-2658-CA43-B7AD-AB81E215A77A}"/>
    <w:embedItalic r:id="rId3" w:fontKey="{1A52E028-CFAB-3646-89B5-59DB0A64338D}"/>
    <w:embedBoldItalic r:id="rId4" w:fontKey="{281E2F67-852C-E444-AB85-4C848CD051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9F17658-2DCF-4B43-93FF-8D23E8209CF9}"/>
    <w:embedBold r:id="rId6" w:fontKey="{8395A5FA-C5DD-1144-A7B3-14C6EBCA205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CC46D92F-1590-FE4C-BE5D-1DB9E82E93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B19D967-5508-9D47-AE49-D199EF99670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4FF5C1AD-5EA8-AE4E-9113-AE1C9BE68E2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B0E48D0-36B0-B446-A7E1-0495235E9D11}"/>
    <w:embedBold r:id="rId11" w:fontKey="{51CB60F0-9954-5845-A067-9289B261962F}"/>
    <w:embedItalic r:id="rId12" w:fontKey="{538AB94E-317F-2C43-9314-A98741C743D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FBF5819C-8C26-BD45-AAF3-917D86F0A2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C0CDA0C-43B1-E347-8D22-DE69A0D1C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CD6A" w14:textId="761DC87A" w:rsidR="006145D8" w:rsidRDefault="006145D8" w:rsidP="009E4343">
    <w:pPr>
      <w:pStyle w:val="Footer"/>
      <w:ind w:left="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C08F0" w14:textId="77777777" w:rsidR="00FC6385" w:rsidRDefault="00FC6385" w:rsidP="000172E5">
      <w:pPr>
        <w:spacing w:after="0" w:line="240" w:lineRule="auto"/>
      </w:pPr>
      <w:r>
        <w:separator/>
      </w:r>
    </w:p>
  </w:footnote>
  <w:footnote w:type="continuationSeparator" w:id="0">
    <w:p w14:paraId="02BF718A" w14:textId="77777777" w:rsidR="00FC6385" w:rsidRDefault="00FC638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29772C25" w14:textId="77777777" w:rsidTr="00384B05">
      <w:trPr>
        <w:trHeight w:val="990"/>
      </w:trPr>
      <w:tc>
        <w:tcPr>
          <w:tcW w:w="1350" w:type="dxa"/>
          <w:vAlign w:val="center"/>
        </w:tcPr>
        <w:p w14:paraId="2B79910C" w14:textId="3919A502" w:rsidR="00B337A2" w:rsidRPr="00637200" w:rsidRDefault="008C65D7" w:rsidP="00637200">
          <w:pPr>
            <w:pStyle w:val="Header"/>
          </w:pPr>
          <w:r>
            <w:t xml:space="preserve">     </w:t>
          </w:r>
          <w:r w:rsidR="009E4343">
            <w:t xml:space="preserve">         </w:t>
          </w:r>
          <w:r>
            <w:t xml:space="preserve">        </w:t>
          </w:r>
          <w:r w:rsidR="009E4343">
            <w:t xml:space="preserve">  </w:t>
          </w:r>
          <w:r>
            <w:t xml:space="preserve">   </w:t>
          </w:r>
        </w:p>
      </w:tc>
      <w:tc>
        <w:tcPr>
          <w:tcW w:w="8000" w:type="dxa"/>
          <w:vAlign w:val="center"/>
        </w:tcPr>
        <w:p w14:paraId="6F275718" w14:textId="7B2F2578" w:rsidR="00C41F8E" w:rsidRDefault="009E4343" w:rsidP="009E4343">
          <w:pPr>
            <w:pStyle w:val="Header"/>
            <w:rPr>
              <w:color w:val="FF0000"/>
              <w:sz w:val="56"/>
              <w:szCs w:val="56"/>
            </w:rPr>
          </w:pPr>
          <w:r>
            <w:rPr>
              <w:color w:val="FF0000"/>
              <w:sz w:val="56"/>
              <w:szCs w:val="56"/>
            </w:rPr>
            <w:t xml:space="preserve">    </w:t>
          </w:r>
          <w:r w:rsidR="00C41F8E">
            <w:rPr>
              <w:noProof/>
              <w:color w:val="FF0000"/>
              <w:sz w:val="56"/>
              <w:szCs w:val="56"/>
            </w:rPr>
            <w:drawing>
              <wp:inline distT="0" distB="0" distL="0" distR="0" wp14:anchorId="6FDA991F" wp14:editId="349790F2">
                <wp:extent cx="3481754" cy="987552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1754" cy="987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0D562DB" w14:textId="77777777" w:rsidR="008C65D7" w:rsidRDefault="008C65D7" w:rsidP="008C65D7">
          <w:pPr>
            <w:pStyle w:val="Header"/>
            <w:rPr>
              <w:color w:val="FF0000"/>
              <w:sz w:val="56"/>
              <w:szCs w:val="56"/>
            </w:rPr>
          </w:pPr>
        </w:p>
        <w:p w14:paraId="71BE37FF" w14:textId="63F9E0E8" w:rsidR="00B337A2" w:rsidRPr="004D5141" w:rsidRDefault="00B337A2" w:rsidP="004D5141">
          <w:pPr>
            <w:pStyle w:val="Header"/>
            <w:jc w:val="center"/>
            <w:rPr>
              <w:sz w:val="56"/>
              <w:szCs w:val="56"/>
            </w:rPr>
          </w:pPr>
        </w:p>
      </w:tc>
    </w:tr>
  </w:tbl>
  <w:p w14:paraId="5BE560AE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6980958">
    <w:abstractNumId w:val="11"/>
  </w:num>
  <w:num w:numId="2" w16cid:durableId="1375234201">
    <w:abstractNumId w:val="7"/>
  </w:num>
  <w:num w:numId="3" w16cid:durableId="2039114843">
    <w:abstractNumId w:val="15"/>
  </w:num>
  <w:num w:numId="4" w16cid:durableId="531766952">
    <w:abstractNumId w:val="12"/>
  </w:num>
  <w:num w:numId="5" w16cid:durableId="1713648447">
    <w:abstractNumId w:val="13"/>
  </w:num>
  <w:num w:numId="6" w16cid:durableId="729615417">
    <w:abstractNumId w:val="19"/>
  </w:num>
  <w:num w:numId="7" w16cid:durableId="586891625">
    <w:abstractNumId w:val="6"/>
  </w:num>
  <w:num w:numId="8" w16cid:durableId="935208072">
    <w:abstractNumId w:val="10"/>
  </w:num>
  <w:num w:numId="9" w16cid:durableId="932132420">
    <w:abstractNumId w:val="17"/>
  </w:num>
  <w:num w:numId="10" w16cid:durableId="1258367412">
    <w:abstractNumId w:val="1"/>
  </w:num>
  <w:num w:numId="11" w16cid:durableId="1854345139">
    <w:abstractNumId w:val="5"/>
  </w:num>
  <w:num w:numId="12" w16cid:durableId="709693437">
    <w:abstractNumId w:val="0"/>
  </w:num>
  <w:num w:numId="13" w16cid:durableId="1021008337">
    <w:abstractNumId w:val="2"/>
  </w:num>
  <w:num w:numId="14" w16cid:durableId="715936659">
    <w:abstractNumId w:val="9"/>
  </w:num>
  <w:num w:numId="15" w16cid:durableId="1548026858">
    <w:abstractNumId w:val="8"/>
  </w:num>
  <w:num w:numId="16" w16cid:durableId="1056971044">
    <w:abstractNumId w:val="16"/>
  </w:num>
  <w:num w:numId="17" w16cid:durableId="535893002">
    <w:abstractNumId w:val="3"/>
  </w:num>
  <w:num w:numId="18" w16cid:durableId="1625769163">
    <w:abstractNumId w:val="21"/>
  </w:num>
  <w:num w:numId="19" w16cid:durableId="1306621111">
    <w:abstractNumId w:val="18"/>
  </w:num>
  <w:num w:numId="20" w16cid:durableId="278222463">
    <w:abstractNumId w:val="14"/>
  </w:num>
  <w:num w:numId="21" w16cid:durableId="679240564">
    <w:abstractNumId w:val="20"/>
  </w:num>
  <w:num w:numId="22" w16cid:durableId="19519315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ED"/>
    <w:rsid w:val="000172E5"/>
    <w:rsid w:val="00052382"/>
    <w:rsid w:val="0006568A"/>
    <w:rsid w:val="00076F0F"/>
    <w:rsid w:val="00084253"/>
    <w:rsid w:val="000D1F49"/>
    <w:rsid w:val="001727CA"/>
    <w:rsid w:val="001800AB"/>
    <w:rsid w:val="0025514D"/>
    <w:rsid w:val="002C56E6"/>
    <w:rsid w:val="00311D4F"/>
    <w:rsid w:val="0034390E"/>
    <w:rsid w:val="00344849"/>
    <w:rsid w:val="00361E11"/>
    <w:rsid w:val="003769BA"/>
    <w:rsid w:val="003870CB"/>
    <w:rsid w:val="003F0847"/>
    <w:rsid w:val="0040090B"/>
    <w:rsid w:val="0046302A"/>
    <w:rsid w:val="00487D2D"/>
    <w:rsid w:val="004D074D"/>
    <w:rsid w:val="004D5141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C12ED"/>
    <w:rsid w:val="008C65D7"/>
    <w:rsid w:val="008E203A"/>
    <w:rsid w:val="008E45F0"/>
    <w:rsid w:val="0091229C"/>
    <w:rsid w:val="00940E73"/>
    <w:rsid w:val="0096257B"/>
    <w:rsid w:val="0098597D"/>
    <w:rsid w:val="009E4343"/>
    <w:rsid w:val="009F619A"/>
    <w:rsid w:val="009F6DDE"/>
    <w:rsid w:val="00A370A8"/>
    <w:rsid w:val="00A9672C"/>
    <w:rsid w:val="00B337A2"/>
    <w:rsid w:val="00BD4753"/>
    <w:rsid w:val="00BD5CB1"/>
    <w:rsid w:val="00BE62EE"/>
    <w:rsid w:val="00C003BA"/>
    <w:rsid w:val="00C41F8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50BE3"/>
    <w:rsid w:val="00FB3FEF"/>
    <w:rsid w:val="00FC63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9C7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betsy@augcomsolution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tsycaporale/Library/Containers/com.microsoft.Word/Data/Library/Application%20Support/Microsoft/Office/16.0/DTS/Search/%7b3472E415-1518-E043-9D42-DC0DBA2CB83F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8976C1D3EDEB4EBF96E8C0ADED0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2E7EE-C2CE-C444-9590-1238AD6BD01C}"/>
      </w:docPartPr>
      <w:docPartBody>
        <w:p w:rsidR="00175371" w:rsidRDefault="00000000">
          <w:pPr>
            <w:pStyle w:val="038976C1D3EDEB4EBF96E8C0ADED058C"/>
          </w:pPr>
          <w:r w:rsidRPr="006145D8">
            <w:t>Last Name</w:t>
          </w:r>
        </w:p>
      </w:docPartBody>
    </w:docPart>
    <w:docPart>
      <w:docPartPr>
        <w:name w:val="54EA96B52F1FC84C9868115875C2D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8CDC7-7EA0-6544-9521-FE2794D1BCF1}"/>
      </w:docPartPr>
      <w:docPartBody>
        <w:p w:rsidR="00175371" w:rsidRDefault="00000000">
          <w:pPr>
            <w:pStyle w:val="54EA96B52F1FC84C9868115875C2D5F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0B"/>
    <w:rsid w:val="00175371"/>
    <w:rsid w:val="00CB740B"/>
    <w:rsid w:val="00CD1B1D"/>
    <w:rsid w:val="00E9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38976C1D3EDEB4EBF96E8C0ADED058C">
    <w:name w:val="038976C1D3EDEB4EBF96E8C0ADED058C"/>
  </w:style>
  <w:style w:type="paragraph" w:customStyle="1" w:styleId="54EA96B52F1FC84C9868115875C2D5F5">
    <w:name w:val="54EA96B52F1FC84C9868115875C2D5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{3472E415-1518-E043-9D42-DC0DBA2CB83F}tf33365754_win32.dotx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2023-05-04T17:58:00Z</dcterms:created>
  <dcterms:modified xsi:type="dcterms:W3CDTF">2023-05-04T17:58:00Z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